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5BA" w:rsidRPr="00AA15BA" w:rsidRDefault="00AA15BA" w:rsidP="00AA15BA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</w:rPr>
      </w:pPr>
      <w:bookmarkStart w:id="0" w:name="_GoBack"/>
      <w:bookmarkEnd w:id="0"/>
      <w:r w:rsidRPr="00AA15BA">
        <w:rPr>
          <w:rFonts w:ascii="Times New Roman" w:hAnsi="Times New Roman"/>
          <w:b/>
          <w:bCs/>
          <w:color w:val="000080"/>
          <w:sz w:val="36"/>
          <w:szCs w:val="36"/>
        </w:rPr>
        <w:t>Bank Assistant Operation Manager Resume Sample</w:t>
      </w:r>
    </w:p>
    <w:p w:rsidR="00AA15BA" w:rsidRPr="00AA15BA" w:rsidRDefault="00AA15BA" w:rsidP="00AA15BA">
      <w:pPr>
        <w:spacing w:after="0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Name        : XYZ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Contact No.000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Applied For: Entry-level operation manager/Bank Officer/Bank Cashier/Bank manager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b/>
          <w:bCs/>
          <w:sz w:val="24"/>
          <w:szCs w:val="24"/>
          <w:u w:val="single"/>
        </w:rPr>
        <w:t>OBJECTIVE</w:t>
      </w:r>
      <w:r w:rsidRPr="00AA15BA">
        <w:rPr>
          <w:rFonts w:ascii="Times New Roman" w:hAnsi="Times New Roman"/>
          <w:sz w:val="24"/>
          <w:szCs w:val="24"/>
          <w:u w:val="single"/>
        </w:rPr>
        <w:t>: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ABC and customer service sector experience I want to work in an environment conducive to the realization of my true potential and be part of a winning team with my contributions. My quick grasping and learning ability will enable me to comfortably adapt to the ever-changing and demanding needs of the industry.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b/>
          <w:bCs/>
          <w:sz w:val="24"/>
          <w:szCs w:val="24"/>
          <w:u w:val="single"/>
        </w:rPr>
        <w:t>WORK EXPERIENCE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b/>
          <w:bCs/>
          <w:sz w:val="24"/>
          <w:szCs w:val="24"/>
        </w:rPr>
        <w:t> ABC BANK OF UK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b/>
          <w:bCs/>
          <w:sz w:val="24"/>
          <w:szCs w:val="24"/>
        </w:rPr>
        <w:t> Assistant Operations Manager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b/>
          <w:bCs/>
          <w:sz w:val="24"/>
          <w:szCs w:val="24"/>
        </w:rPr>
        <w:t> </w:t>
      </w:r>
      <w:r w:rsidRPr="00AA15BA">
        <w:rPr>
          <w:rFonts w:ascii="Times New Roman" w:hAnsi="Times New Roman"/>
          <w:sz w:val="24"/>
          <w:szCs w:val="24"/>
        </w:rPr>
        <w:t>Migrated the group insurance back office process under the capacity of Assistant Manager Operations, trained and currently managing a team of 30 resources. The business was responsible for the maintenance of group insurance policies.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  <w:u w:val="single"/>
        </w:rPr>
        <w:t>Current Job Responsibilities</w:t>
      </w:r>
      <w:r w:rsidRPr="00AA15BA">
        <w:rPr>
          <w:rFonts w:ascii="Times New Roman" w:hAnsi="Times New Roman"/>
          <w:sz w:val="24"/>
          <w:szCs w:val="24"/>
        </w:rPr>
        <w:t>:-</w:t>
      </w:r>
    </w:p>
    <w:p w:rsidR="00AA15BA" w:rsidRPr="00AA15BA" w:rsidRDefault="00AA15BA" w:rsidP="00AA15BA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Daily/Weekly interaction with the Process Manager (conference calls/e-emails) discussing the detailed work progress, escalating any issues or concerns, and getting first-hand resolutions to internal queries.</w:t>
      </w:r>
    </w:p>
    <w:p w:rsidR="00AA15BA" w:rsidRPr="00AA15BA" w:rsidRDefault="00AA15BA" w:rsidP="00AA15BA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Adapt to additional client requirements involved in smooth operations of processes.</w:t>
      </w:r>
    </w:p>
    <w:p w:rsidR="00AA15BA" w:rsidRPr="00AA15BA" w:rsidRDefault="00AA15BA" w:rsidP="00AA15BA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Represent the processes in monthly reviews and discuss the overall performance of the processes.</w:t>
      </w:r>
    </w:p>
    <w:p w:rsidR="00AA15BA" w:rsidRPr="00AA15BA" w:rsidRDefault="00AA15BA" w:rsidP="00AA15BA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Conducting the monthly one on one’s with direct reporters</w:t>
      </w:r>
    </w:p>
    <w:p w:rsidR="00AA15BA" w:rsidRPr="00AA15BA" w:rsidRDefault="00AA15BA" w:rsidP="00AA15BA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Involved in various employee engagements related activities to boost employee morale and ensure minimum attrition.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b/>
          <w:bCs/>
          <w:sz w:val="24"/>
          <w:szCs w:val="24"/>
        </w:rPr>
        <w:t> </w:t>
      </w:r>
      <w:r w:rsidRPr="00AA15BA">
        <w:rPr>
          <w:rFonts w:ascii="Times New Roman" w:hAnsi="Times New Roman"/>
          <w:b/>
          <w:bCs/>
          <w:sz w:val="24"/>
          <w:szCs w:val="24"/>
          <w:u w:val="single"/>
        </w:rPr>
        <w:t xml:space="preserve"> Quality Compliance Analyst 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Worked as a Quality Compliance Analyst with bop Services as a part of the Process Excellence Team for a Life &amp; Annuity Insurance provider in the USA.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  <w:u w:val="single"/>
        </w:rPr>
        <w:t>Job Profile</w:t>
      </w:r>
    </w:p>
    <w:p w:rsidR="00AA15BA" w:rsidRPr="00AA15BA" w:rsidRDefault="00AA15BA" w:rsidP="00AA15BA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Responsible for Mentoring and giving effective Feedback to attain the best result for the team.</w:t>
      </w:r>
    </w:p>
    <w:p w:rsidR="00AA15BA" w:rsidRPr="00AA15BA" w:rsidRDefault="00AA15BA" w:rsidP="00AA15BA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lastRenderedPageBreak/>
        <w:t>Involved in Calibration Exercises, Quality Assessments meetings, and various kinds of Quality Analysis with the Client to improve accuracy.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b/>
          <w:bCs/>
          <w:sz w:val="24"/>
          <w:szCs w:val="24"/>
          <w:u w:val="single"/>
        </w:rPr>
        <w:t>Achievements</w:t>
      </w:r>
    </w:p>
    <w:p w:rsidR="00AA15BA" w:rsidRPr="00AA15BA" w:rsidRDefault="00AA15BA" w:rsidP="00AA15BA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Special Award for organizing Family day for the company.</w:t>
      </w:r>
    </w:p>
    <w:p w:rsidR="00AA15BA" w:rsidRPr="00AA15BA" w:rsidRDefault="00AA15BA" w:rsidP="00AA15BA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Actively involved in Employee engagement for the process.</w:t>
      </w:r>
    </w:p>
    <w:p w:rsidR="00AA15BA" w:rsidRPr="00AA15BA" w:rsidRDefault="00AA15BA" w:rsidP="00AA15BA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Managing and organizing team outings and team parties.</w:t>
      </w:r>
    </w:p>
    <w:p w:rsidR="00AA15BA" w:rsidRPr="00AA15BA" w:rsidRDefault="00AA15BA" w:rsidP="00AA15BA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Involved in Team building exercises.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b/>
          <w:bCs/>
          <w:sz w:val="24"/>
          <w:szCs w:val="24"/>
          <w:u w:val="single"/>
        </w:rPr>
        <w:t xml:space="preserve">Training </w:t>
      </w:r>
    </w:p>
    <w:p w:rsidR="00AA15BA" w:rsidRPr="00AA15BA" w:rsidRDefault="00AA15BA" w:rsidP="00AA15BA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Platform Skills</w:t>
      </w:r>
    </w:p>
    <w:p w:rsidR="00AA15BA" w:rsidRPr="00AA15BA" w:rsidRDefault="00AA15BA" w:rsidP="00AA15BA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Feedback Skills</w:t>
      </w:r>
    </w:p>
    <w:p w:rsidR="00AA15BA" w:rsidRPr="00AA15BA" w:rsidRDefault="00AA15BA" w:rsidP="00AA15BA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Business Communication+</w:t>
      </w:r>
    </w:p>
    <w:p w:rsidR="00AA15BA" w:rsidRPr="00AA15BA" w:rsidRDefault="00AA15BA" w:rsidP="00AA15BA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Effective Communication</w:t>
      </w:r>
    </w:p>
    <w:p w:rsidR="00AA15BA" w:rsidRPr="00AA15BA" w:rsidRDefault="00AA15BA" w:rsidP="00AA15BA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Team Bonding</w:t>
      </w:r>
    </w:p>
    <w:p w:rsidR="00AA15BA" w:rsidRPr="00AA15BA" w:rsidRDefault="00AA15BA" w:rsidP="00AA15BA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Awareness of Six Sigma Elementary Training</w:t>
      </w:r>
    </w:p>
    <w:p w:rsidR="00AA15BA" w:rsidRPr="00AA15BA" w:rsidRDefault="00AA15BA" w:rsidP="00AA15BA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Leadership Skills Workshop</w:t>
      </w:r>
    </w:p>
    <w:p w:rsidR="00AA15BA" w:rsidRPr="00AA15BA" w:rsidRDefault="00AA15BA" w:rsidP="00AA15BA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Train the Trainer Workshop</w:t>
      </w:r>
    </w:p>
    <w:p w:rsidR="00AA15BA" w:rsidRPr="00AA15BA" w:rsidRDefault="00AA15BA" w:rsidP="00AA15BA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First Time Leaders Orientation (FTLO)</w:t>
      </w:r>
    </w:p>
    <w:p w:rsidR="00AA15BA" w:rsidRPr="00AA15BA" w:rsidRDefault="00AA15BA" w:rsidP="00AA15BA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Performance Management System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b/>
          <w:bCs/>
          <w:sz w:val="24"/>
          <w:szCs w:val="24"/>
          <w:u w:val="single"/>
        </w:rPr>
        <w:t>Professional Qualification</w:t>
      </w:r>
    </w:p>
    <w:p w:rsidR="00AA15BA" w:rsidRPr="00AA15BA" w:rsidRDefault="00AA15BA" w:rsidP="00AA15B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·         Basic Cabin Crew Training from Frankfinn Management Consultants based at New Delhi.</w:t>
      </w:r>
    </w:p>
    <w:p w:rsidR="00AA15BA" w:rsidRPr="00AA15BA" w:rsidRDefault="00AA15BA" w:rsidP="00AA15BA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A15BA">
        <w:rPr>
          <w:rFonts w:ascii="Times New Roman" w:hAnsi="Times New Roman"/>
          <w:sz w:val="24"/>
          <w:szCs w:val="24"/>
        </w:rPr>
        <w:t>Diploma of six months in Basic Computer Application from Tuples.</w:t>
      </w:r>
    </w:p>
    <w:p w:rsidR="007F5B63" w:rsidRPr="00AA15BA" w:rsidRDefault="007F5B63" w:rsidP="00AA15BA"/>
    <w:sectPr w:rsidR="007F5B63" w:rsidRPr="00AA15BA" w:rsidSect="00AA15BA">
      <w:headerReference w:type="default" r:id="rId11"/>
      <w:type w:val="continuous"/>
      <w:pgSz w:w="12240" w:h="15840" w:code="1"/>
      <w:pgMar w:top="72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23E" w:rsidRDefault="009D423E" w:rsidP="00590471">
      <w:r>
        <w:separator/>
      </w:r>
    </w:p>
  </w:endnote>
  <w:endnote w:type="continuationSeparator" w:id="0">
    <w:p w:rsidR="009D423E" w:rsidRDefault="009D423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23E" w:rsidRDefault="009D423E" w:rsidP="00590471">
      <w:r>
        <w:separator/>
      </w:r>
    </w:p>
  </w:footnote>
  <w:footnote w:type="continuationSeparator" w:id="0">
    <w:p w:rsidR="009D423E" w:rsidRDefault="009D423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0767E77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V7m8sGAPDg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WB+W4Fw9pdXTlaNkoYkNCfsZb8s/qZLEaYgi5nrWDUc92Vm9Di0YWZvRhKbhhbgECj&#10;WJOtHyVQoLQgyMzycxOZ39UOaAXpwmGjKLlhFMbhl5ixJZVsBGtNfmgpvepoIBCDG2NJJYSc6HUg&#10;VmRLT7FGbtMYS0ogEI0AwBhLFAXG2+KmsRiBuj+lw19afYprR67SDK0YAWtMiRlbw+arKWvFCFij&#10;r4ix1rCphDSRkpKg8rFxXZW1IpLlTqTK+AgtJ2Vdu/h1w1B7cDEV360FpQtFwEYaujQMa/y/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KWc&#10;GVkJT/U3K5T/ZiU9RTFBRZwZWTGIXo0lPiWa61L2hRq9G6lOsUD2ZBD2NKERM7JEETsjnmWWfqlW&#10;LzfamBi3uFAYI3ZgLmolQb1wUCvlQ6EwRgxSTWNywYVrsgr5P0lX9TdLLqAciZC/+WaJQphBvFNN&#10;YzEI3+xiHJ6Wr6537kBmGkuKygLmN4qRFYrjjCpcw/olRqViCvfWGCsfRB+eJUel1QLSUmOsGeRE&#10;VYgaWXoTxNFvKiXUMlZSEuhfBYPQ5/H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0W+aphhrxSW26AV1RewArG3u&#10;wZiCcVBdp4r9mEtKmcrVaFeFjyzC+JEcwhvFoMZacgnWeFJI6MdZhG2Nr63GllxCRneECeK7taB1&#10;43wzMira4MWPxHmiONDsgIJxdaBJjlmTJU3FDaVxtPFeC8bVhZcZjPda2lQuK7wh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F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gbWEjTqdEhljLUnhF6yShP2C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X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cv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f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wdiSFHx0pjSpv+C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Iv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3zOTTzB6Y/CWnbH2N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J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UX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BSNLEuGBMSQ6xliiqBcldmc4pPSuRIDckV0oFgj/Z4yVbpUHFylF&#10;M0MrmJZgU44dK2Tq0OYR6mMHoWBwCIvfbOvSrS5c2yYXL6w1iUAHJrx1L90q1I+wRFlrd2R0jGps&#10;7Y4QYjflilRhxAdApswdVcgTUIUHDHcEX8scogXDmpOE4g+UNRhCkX/BPkpC1UwmJeDYsUtFApN9&#10;GT8Sa5z1hpBb7srFeXr1iTVZVPKQu6qxpV/B1n7cGoS1hDG2GZw4bEq3ymWDuKRZJQX7B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oVQSyxMCzwJFosmx7FAqYoGJROVYdpNj2aFUxAITicqx7CbH&#10;sivHEgJrFJRj2U2OZYdSyX1gciy7ciwh8JqgSDQ5ll05lhB4FigSTY5lV44lBJ4FikSTY9mVYwmB&#10;ZYFyLLvJsezKsYTAs0CRaHIsu3IsIfAsUCSaHMuuHEsIPAsUiSbHsivHEgLPAkWiybHsyrGEwLHg&#10;UI4lBF4BwrEcJsdyKMcSAs8CmZ0Pk2M5lGMJgWeBzM6HybEcyrGEwLNA1omHybEcyrGEwLNA1omH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v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/fxCkCV7f2HBT7zfgPHlcFNzLZnnIFBdNzT+9nh3/H1AsT+dbixwGBjZTrZ6LBG5fV&#10;HClVtltKTvRLKq6a3U33ab6Uh2Ak0+yP0c9CpPM2zVCM8w6r/0q+Q7qAWtvEfol4OqXipZSjLh9L&#10;8W6UqhCg/a9MbHKEDsv8IWHy1m/yQPKjyy54nP9+nOP3OKV6pFbmudVJgNSUMpOTwHrrK4N2XcGo&#10;yqOp9fWVfaI1ynEw3AYAmVIVSbinNbzIWJF+Q3T0STPlJPxG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KFUhOUZQWeBI7HkWN5QKmZBiUTn&#10;WN4lx/KGUjELSiQ6x/IuOZa3cywjqN6CcyzvkmN5Q6noMyg5lrdzLCPoluBILDmWt3MsI+gscCSW&#10;HMvbOZYRdBY4EkuO5e0cywgqC5xjeZccy9s5lhF0FjgSS47l7RzLCDoLHIklx/J2jmUEnQWOxJJj&#10;eTvHMoLOAkdiybG8nWMZQWPB5RzLCLoBjGO5So7lco5lBJ0F9nW+So7lco5lBJ0F9nW+So7lco5l&#10;BJ0Ftk+8So7lco5lBJ0Ftk+8So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KJXC8oTA00CRaHIsDygV0cBEonIsD5NjeUCpiAYmEpVjeZgcy0M5lhBYvaAcy8PkWB5Q&#10;KrUNTI7loRxLCLwqKBJNjuWhHEsIPA0UiSbH8lCOJQSeBopEk2N5KMcSAksD5VgeJsfyUI4lBJ4G&#10;ikSTY3koxxICTwNFosmxPJRjCYGngSLR5FgeyrGEwNNAkWhyLA/lWELgaPBUjiUEXgbCsTxNjuWp&#10;HEsIPA1kdn6aHMtTOZYQeBrI7Pw0OZanciwh8DQQP/FpcixP5VhC4GkgfuLT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">
              <v:group id="Group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E689A"/>
    <w:multiLevelType w:val="multilevel"/>
    <w:tmpl w:val="4B404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C12D3D"/>
    <w:multiLevelType w:val="multilevel"/>
    <w:tmpl w:val="5CA2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78300B"/>
    <w:multiLevelType w:val="multilevel"/>
    <w:tmpl w:val="9A76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1A6F92"/>
    <w:multiLevelType w:val="multilevel"/>
    <w:tmpl w:val="0E82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875347"/>
    <w:multiLevelType w:val="multilevel"/>
    <w:tmpl w:val="472A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5BA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9D423E"/>
    <w:rsid w:val="00A31B16"/>
    <w:rsid w:val="00AA15BA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link w:val="Heading2Char"/>
    <w:uiPriority w:val="9"/>
    <w:qFormat/>
    <w:rsid w:val="00AA15BA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customStyle="1" w:styleId="Heading2Char">
    <w:name w:val="Heading 2 Char"/>
    <w:basedOn w:val="DefaultParagraphFont"/>
    <w:link w:val="Heading2"/>
    <w:uiPriority w:val="9"/>
    <w:rsid w:val="00AA15BA"/>
    <w:rPr>
      <w:rFonts w:ascii="Times New Roman" w:hAnsi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A15B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5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ran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468582-D1A0-4A64-9CE2-DECBDACAD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2022-10-08T13:49:00Z</dcterms:created>
  <dcterms:modified xsi:type="dcterms:W3CDTF">2022-10-08T13:51:00Z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